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9"/>
        <w:gridCol w:w="5360"/>
      </w:tblGrid>
      <w:tr w:rsidR="0087452C" w:rsidTr="00373AC9">
        <w:trPr>
          <w:trHeight w:val="1620"/>
        </w:trPr>
        <w:tc>
          <w:tcPr>
            <w:tcW w:w="5359" w:type="dxa"/>
          </w:tcPr>
          <w:p w:rsidR="0087452C" w:rsidRPr="0094699E" w:rsidRDefault="0087452C" w:rsidP="0094699E">
            <w:pPr>
              <w:pStyle w:val="31"/>
              <w:shd w:val="clear" w:color="auto" w:fill="auto"/>
              <w:rPr>
                <w:lang w:val="ru-RU"/>
              </w:rPr>
            </w:pPr>
            <w:r>
              <w:t>КАРАЛДЫ, КАБУЛ ИТЕЛДЕ</w:t>
            </w:r>
          </w:p>
          <w:p w:rsidR="0087452C" w:rsidRDefault="0087452C" w:rsidP="0094699E">
            <w:pPr>
              <w:pStyle w:val="31"/>
              <w:shd w:val="clear" w:color="auto" w:fill="auto"/>
            </w:pPr>
            <w:r>
              <w:t xml:space="preserve"> </w:t>
            </w:r>
            <w:r>
              <w:rPr>
                <w:lang w:val="ru-RU"/>
              </w:rPr>
              <w:t>Мамадыш ш</w:t>
            </w:r>
            <w:r>
              <w:t xml:space="preserve">әһәре </w:t>
            </w:r>
          </w:p>
          <w:p w:rsidR="0087452C" w:rsidRPr="008E31D0" w:rsidRDefault="0087452C" w:rsidP="0094699E">
            <w:pPr>
              <w:pStyle w:val="31"/>
              <w:shd w:val="clear" w:color="auto" w:fill="auto"/>
            </w:pPr>
            <w:r>
              <w:t xml:space="preserve">МБМБУ </w:t>
            </w:r>
            <w:r w:rsidRPr="008E31D0">
              <w:t xml:space="preserve"> 4нче «</w:t>
            </w:r>
            <w:r>
              <w:t>Әкият”  балал</w:t>
            </w:r>
            <w:r w:rsidRPr="008E31D0">
              <w:t>а</w:t>
            </w:r>
            <w:r>
              <w:t>р бакчасы”</w:t>
            </w:r>
          </w:p>
          <w:p w:rsidR="0087452C" w:rsidRPr="008E31D0" w:rsidRDefault="0087452C" w:rsidP="0094699E">
            <w:pPr>
              <w:pStyle w:val="31"/>
              <w:shd w:val="clear" w:color="auto" w:fill="auto"/>
            </w:pPr>
            <w:r>
              <w:t>педагогик киңәшмәдэ беркетмә  №</w:t>
            </w:r>
            <w:r w:rsidRPr="008E31D0">
              <w:t xml:space="preserve">1 </w:t>
            </w:r>
          </w:p>
          <w:p w:rsidR="0087452C" w:rsidRPr="008E31D0" w:rsidRDefault="0087452C" w:rsidP="0094699E">
            <w:pPr>
              <w:pStyle w:val="31"/>
              <w:shd w:val="clear" w:color="auto" w:fill="auto"/>
            </w:pPr>
          </w:p>
          <w:p w:rsidR="0087452C" w:rsidRPr="008E31D0" w:rsidRDefault="0087452C" w:rsidP="00373AC9">
            <w:pPr>
              <w:pStyle w:val="31"/>
              <w:shd w:val="clear" w:color="auto" w:fill="auto"/>
              <w:spacing w:after="1243"/>
              <w:jc w:val="both"/>
            </w:pPr>
            <w:r>
              <w:t>“</w:t>
            </w:r>
            <w:smartTag w:uri="urn:schemas-microsoft-com:office:smarttags" w:element="metricconverter">
              <w:smartTagPr>
                <w:attr w:name="ProductID" w:val="29 ”"/>
              </w:smartTagPr>
              <w:r w:rsidRPr="008E31D0">
                <w:t xml:space="preserve">29 </w:t>
              </w:r>
              <w:r>
                <w:t>”</w:t>
              </w:r>
            </w:smartTag>
            <w:r>
              <w:t xml:space="preserve"> август  2014ел</w:t>
            </w:r>
          </w:p>
        </w:tc>
        <w:tc>
          <w:tcPr>
            <w:tcW w:w="5360" w:type="dxa"/>
          </w:tcPr>
          <w:p w:rsidR="0087452C" w:rsidRDefault="0087452C" w:rsidP="001F0FB7">
            <w:pPr>
              <w:pStyle w:val="31"/>
              <w:shd w:val="clear" w:color="auto" w:fill="auto"/>
              <w:jc w:val="right"/>
              <w:rPr>
                <w:lang w:val="ru-RU"/>
              </w:rPr>
            </w:pPr>
            <w:r w:rsidRPr="0094699E">
              <w:rPr>
                <w:lang w:val="ru-RU"/>
              </w:rPr>
              <w:t>РАСЛАНДЫ</w:t>
            </w:r>
          </w:p>
          <w:p w:rsidR="0087452C" w:rsidRDefault="0087452C" w:rsidP="001F0FB7">
            <w:pPr>
              <w:pStyle w:val="31"/>
              <w:shd w:val="clear" w:color="auto" w:fill="auto"/>
              <w:jc w:val="right"/>
              <w:rPr>
                <w:lang w:val="ru-RU"/>
              </w:rPr>
            </w:pPr>
            <w:r>
              <w:rPr>
                <w:lang w:val="ru-RU"/>
              </w:rPr>
              <w:t xml:space="preserve">Мамадыш шәһәре, </w:t>
            </w:r>
          </w:p>
          <w:p w:rsidR="0087452C" w:rsidRDefault="0087452C" w:rsidP="001F0FB7">
            <w:pPr>
              <w:pStyle w:val="31"/>
              <w:shd w:val="clear" w:color="auto" w:fill="auto"/>
              <w:jc w:val="right"/>
              <w:rPr>
                <w:lang w:val="ru-RU"/>
              </w:rPr>
            </w:pPr>
            <w:r>
              <w:rPr>
                <w:lang w:val="ru-RU"/>
              </w:rPr>
              <w:t>МБМБУ 4 нче «Экият» балалар бакчасы»</w:t>
            </w:r>
          </w:p>
          <w:p w:rsidR="0087452C" w:rsidRDefault="0087452C" w:rsidP="001F0FB7">
            <w:pPr>
              <w:pStyle w:val="31"/>
              <w:shd w:val="clear" w:color="auto" w:fill="auto"/>
              <w:jc w:val="right"/>
            </w:pPr>
            <w:r>
              <w:rPr>
                <w:lang w:val="ru-RU"/>
              </w:rPr>
              <w:t>м</w:t>
            </w:r>
            <w:r>
              <w:t>өдире _______</w:t>
            </w:r>
            <w:r>
              <w:rPr>
                <w:lang w:val="ru-RU"/>
              </w:rPr>
              <w:t xml:space="preserve">_____ </w:t>
            </w:r>
            <w:r>
              <w:t xml:space="preserve"> (Хисамова А.М.)</w:t>
            </w:r>
          </w:p>
          <w:p w:rsidR="0087452C" w:rsidRDefault="0087452C" w:rsidP="001F0FB7">
            <w:pPr>
              <w:pStyle w:val="31"/>
              <w:shd w:val="clear" w:color="auto" w:fill="auto"/>
              <w:jc w:val="right"/>
            </w:pPr>
            <w:r>
              <w:t>приказ №_____</w:t>
            </w:r>
          </w:p>
          <w:p w:rsidR="0087452C" w:rsidRPr="00373AC9" w:rsidRDefault="0087452C" w:rsidP="00373AC9">
            <w:pPr>
              <w:pStyle w:val="31"/>
              <w:shd w:val="clear" w:color="auto" w:fill="auto"/>
              <w:jc w:val="right"/>
              <w:rPr>
                <w:lang w:val="ru-RU"/>
              </w:rPr>
            </w:pPr>
            <w:r>
              <w:t>“ ______” ______________201</w:t>
            </w:r>
            <w:r>
              <w:rPr>
                <w:lang w:val="ru-RU"/>
              </w:rPr>
              <w:t>4</w:t>
            </w:r>
            <w:r>
              <w:t xml:space="preserve">ел. </w:t>
            </w:r>
          </w:p>
        </w:tc>
      </w:tr>
    </w:tbl>
    <w:p w:rsidR="0087452C" w:rsidRDefault="0087452C" w:rsidP="00B702B7">
      <w:pPr>
        <w:pStyle w:val="31"/>
        <w:shd w:val="clear" w:color="auto" w:fill="auto"/>
        <w:rPr>
          <w:lang w:val="ru-RU"/>
        </w:rPr>
      </w:pPr>
    </w:p>
    <w:p w:rsidR="0087452C" w:rsidRDefault="0087452C">
      <w:pPr>
        <w:pStyle w:val="40"/>
        <w:shd w:val="clear" w:color="auto" w:fill="auto"/>
        <w:spacing w:before="0"/>
        <w:ind w:right="20"/>
      </w:pPr>
      <w:r>
        <w:t>Мәктәпкәчә белемнең федераль дәүләт белем стандартын</w:t>
      </w:r>
      <w:r>
        <w:br/>
        <w:t>Мамадыш муниципаль районы</w:t>
      </w:r>
    </w:p>
    <w:p w:rsidR="0087452C" w:rsidRDefault="0087452C">
      <w:pPr>
        <w:pStyle w:val="40"/>
        <w:shd w:val="clear" w:color="auto" w:fill="auto"/>
        <w:spacing w:before="0" w:after="308"/>
        <w:ind w:right="20"/>
      </w:pPr>
      <w:r>
        <w:t>«Гомум үсеш бирүче төрдәге 4 нче “Әкият” балалар бакчасы”</w:t>
      </w:r>
      <w:r>
        <w:br/>
        <w:t>муниципаль бюджет мәктәпкәчә белем учреждениесе эшчәнлегенә</w:t>
      </w:r>
      <w:r>
        <w:br/>
        <w:t>кертүнең 201</w:t>
      </w:r>
      <w:r w:rsidRPr="00A81DB2">
        <w:t>4</w:t>
      </w:r>
      <w:r>
        <w:t>-201</w:t>
      </w:r>
      <w:r w:rsidRPr="00A81DB2">
        <w:t>6</w:t>
      </w:r>
      <w:r>
        <w:t xml:space="preserve"> елына эш планы</w:t>
      </w:r>
    </w:p>
    <w:p w:rsidR="0087452C" w:rsidRDefault="0087452C">
      <w:pPr>
        <w:pStyle w:val="20"/>
        <w:shd w:val="clear" w:color="auto" w:fill="auto"/>
        <w:spacing w:before="0" w:after="296"/>
      </w:pPr>
      <w:r>
        <w:rPr>
          <w:rStyle w:val="21"/>
        </w:rPr>
        <w:t xml:space="preserve">Максат: </w:t>
      </w:r>
      <w:r>
        <w:t xml:space="preserve">Мәктәпкәчә белемнең федераль дәүләт белем стандартына (алга таба </w:t>
      </w:r>
      <w:r w:rsidRPr="00AC426E">
        <w:rPr>
          <w:lang w:eastAsia="ru-RU"/>
        </w:rPr>
        <w:t xml:space="preserve">МБ </w:t>
      </w:r>
      <w:r>
        <w:t>ФДБС) туры китереп МБМБУ “ Мамадыш шәһәре 4 нче “ Әкият” балалар бакчасы” нда педагогик эшчәнлек оештыруның идарә итү-оештыру һәм методик яктан тәэмин ителешенең бербөтен системасын булдыру.</w:t>
      </w:r>
    </w:p>
    <w:p w:rsidR="0087452C" w:rsidRDefault="0087452C">
      <w:pPr>
        <w:pStyle w:val="40"/>
        <w:shd w:val="clear" w:color="auto" w:fill="auto"/>
        <w:spacing w:before="0" w:line="331" w:lineRule="exact"/>
        <w:jc w:val="left"/>
      </w:pPr>
      <w:r>
        <w:t>Бурычлар:</w:t>
      </w:r>
    </w:p>
    <w:p w:rsidR="0087452C" w:rsidRDefault="0087452C" w:rsidP="00882FA2">
      <w:pPr>
        <w:pStyle w:val="20"/>
        <w:shd w:val="clear" w:color="auto" w:fill="auto"/>
        <w:tabs>
          <w:tab w:val="left" w:pos="374"/>
        </w:tabs>
        <w:spacing w:before="0" w:after="0" w:line="331" w:lineRule="exact"/>
        <w:jc w:val="left"/>
      </w:pPr>
      <w:r>
        <w:t>МБМБУ “ Мамадыш шәһәре 4 нче “ Әкият” балалар бакчасы” нда МБ ФДБС кертү һәм тормышка ашыру өчен шартлар тудыру.</w:t>
      </w:r>
    </w:p>
    <w:p w:rsidR="0087452C" w:rsidRDefault="0087452C">
      <w:pPr>
        <w:pStyle w:val="20"/>
        <w:numPr>
          <w:ilvl w:val="0"/>
          <w:numId w:val="1"/>
        </w:numPr>
        <w:shd w:val="clear" w:color="auto" w:fill="auto"/>
        <w:tabs>
          <w:tab w:val="left" w:pos="369"/>
        </w:tabs>
        <w:spacing w:before="0" w:after="0" w:line="331" w:lineRule="exact"/>
        <w:jc w:val="left"/>
      </w:pPr>
      <w:r>
        <w:t>МБМБУ “ Мамадыш шәһәре 4 нче “ Әкият” балалар бакчасы”  ның норматив-хокукый базасын МБ ФДБС таләпләренә туры китерү.</w:t>
      </w:r>
    </w:p>
    <w:p w:rsidR="0087452C" w:rsidRDefault="0087452C">
      <w:pPr>
        <w:pStyle w:val="20"/>
        <w:numPr>
          <w:ilvl w:val="0"/>
          <w:numId w:val="1"/>
        </w:numPr>
        <w:shd w:val="clear" w:color="auto" w:fill="auto"/>
        <w:tabs>
          <w:tab w:val="left" w:pos="378"/>
        </w:tabs>
        <w:spacing w:before="0" w:after="0" w:line="331" w:lineRule="exact"/>
        <w:jc w:val="left"/>
      </w:pPr>
      <w:r>
        <w:t>МБМБУ “ Мамадыш шәһәре 4 нче “ Әкият” балалар бакчасы”  ында тормышка ашыруны методик һәм мәгълүмати яктан тәэмин итү.</w:t>
      </w:r>
    </w:p>
    <w:p w:rsidR="0087452C" w:rsidRDefault="0087452C">
      <w:pPr>
        <w:pStyle w:val="20"/>
        <w:numPr>
          <w:ilvl w:val="0"/>
          <w:numId w:val="1"/>
        </w:numPr>
        <w:shd w:val="clear" w:color="auto" w:fill="auto"/>
        <w:tabs>
          <w:tab w:val="left" w:pos="617"/>
        </w:tabs>
        <w:spacing w:before="0" w:after="0" w:line="331" w:lineRule="exact"/>
        <w:jc w:val="left"/>
      </w:pPr>
      <w:r>
        <w:t>МБМБУ “ Мамадыш шәһәре 4 нче “ Әкият” балалар бакчасы” ында МБ ФДБС тормышка ашыруны көйли торган идарә итү-оештыру карары эшкәртү.</w:t>
      </w:r>
    </w:p>
    <w:p w:rsidR="0087452C" w:rsidRDefault="0087452C">
      <w:pPr>
        <w:pStyle w:val="20"/>
        <w:numPr>
          <w:ilvl w:val="0"/>
          <w:numId w:val="1"/>
        </w:numPr>
        <w:shd w:val="clear" w:color="auto" w:fill="auto"/>
        <w:tabs>
          <w:tab w:val="left" w:pos="374"/>
        </w:tabs>
        <w:spacing w:before="0" w:line="331" w:lineRule="exact"/>
        <w:jc w:val="left"/>
      </w:pPr>
      <w:r>
        <w:t>МБМБУ “ Мамадыш шәһәре 4 нче “ Әкият” балалар бакчасы” ында эффектив кадрлар политикасы оештырыру.</w:t>
      </w:r>
    </w:p>
    <w:p w:rsidR="0087452C" w:rsidRDefault="0087452C">
      <w:pPr>
        <w:pStyle w:val="40"/>
        <w:shd w:val="clear" w:color="auto" w:fill="auto"/>
        <w:spacing w:before="0" w:line="331" w:lineRule="exact"/>
        <w:jc w:val="left"/>
      </w:pPr>
      <w:r>
        <w:t>Көтелгән нәтиҗәләр:</w:t>
      </w:r>
    </w:p>
    <w:p w:rsidR="0087452C" w:rsidRDefault="0087452C">
      <w:pPr>
        <w:pStyle w:val="20"/>
        <w:numPr>
          <w:ilvl w:val="0"/>
          <w:numId w:val="2"/>
        </w:numPr>
        <w:shd w:val="clear" w:color="auto" w:fill="auto"/>
        <w:tabs>
          <w:tab w:val="left" w:pos="374"/>
        </w:tabs>
        <w:spacing w:before="0" w:after="0" w:line="331" w:lineRule="exact"/>
        <w:jc w:val="left"/>
      </w:pPr>
      <w:r w:rsidRPr="00882FA2">
        <w:t xml:space="preserve"> </w:t>
      </w:r>
      <w:r>
        <w:t>МБМБУ “ Мамадыш шәһәре 4 нче “ Әкият” балалар бакчасы”  нда МБ ФДБС кертү һәм тормышка ашыру өчен шартлар тудырылган.</w:t>
      </w:r>
    </w:p>
    <w:p w:rsidR="0087452C" w:rsidRDefault="0087452C">
      <w:pPr>
        <w:pStyle w:val="20"/>
        <w:numPr>
          <w:ilvl w:val="0"/>
          <w:numId w:val="2"/>
        </w:numPr>
        <w:shd w:val="clear" w:color="auto" w:fill="auto"/>
        <w:tabs>
          <w:tab w:val="left" w:pos="365"/>
        </w:tabs>
        <w:spacing w:before="0" w:after="0" w:line="331" w:lineRule="exact"/>
        <w:jc w:val="left"/>
      </w:pPr>
      <w:r>
        <w:t>МБМБУ “ Мамадыш шәһәре 4 нче “ Әкият” балалар бакчасы”  ның норматив-хокукый базасы МБ ФДБС таләпләренә туры килә.</w:t>
      </w:r>
    </w:p>
    <w:p w:rsidR="0087452C" w:rsidRDefault="0087452C">
      <w:pPr>
        <w:pStyle w:val="20"/>
        <w:numPr>
          <w:ilvl w:val="0"/>
          <w:numId w:val="2"/>
        </w:numPr>
        <w:shd w:val="clear" w:color="auto" w:fill="auto"/>
        <w:tabs>
          <w:tab w:val="left" w:pos="374"/>
        </w:tabs>
        <w:spacing w:before="0" w:after="0" w:line="331" w:lineRule="exact"/>
        <w:jc w:val="left"/>
      </w:pPr>
      <w:r>
        <w:t>МБМБУ “ Мамадыш шәһәре 4 нче “ Әкият” балалар бакчасы”  ында МБ ФДБС тормышка ашыру методик яктан тәэмин итү оештырылган.</w:t>
      </w:r>
    </w:p>
    <w:p w:rsidR="0087452C" w:rsidRDefault="0087452C">
      <w:pPr>
        <w:pStyle w:val="20"/>
        <w:numPr>
          <w:ilvl w:val="0"/>
          <w:numId w:val="2"/>
        </w:numPr>
        <w:shd w:val="clear" w:color="auto" w:fill="auto"/>
        <w:tabs>
          <w:tab w:val="left" w:pos="617"/>
        </w:tabs>
        <w:spacing w:before="0" w:after="0" w:line="331" w:lineRule="exact"/>
        <w:jc w:val="left"/>
      </w:pPr>
      <w:r>
        <w:t>МБМБУ “ Мамадыш шәһәре 4 нче “ Әкият” балалар бакчасы”  ында МБ ФДБС тормышка ашыруны көйли торган идарә итү-оештыру карары эшкәртелгән.</w:t>
      </w:r>
    </w:p>
    <w:p w:rsidR="0087452C" w:rsidRDefault="0087452C">
      <w:pPr>
        <w:pStyle w:val="20"/>
        <w:numPr>
          <w:ilvl w:val="0"/>
          <w:numId w:val="2"/>
        </w:numPr>
        <w:shd w:val="clear" w:color="auto" w:fill="auto"/>
        <w:tabs>
          <w:tab w:val="left" w:pos="378"/>
        </w:tabs>
        <w:spacing w:before="0" w:after="0" w:line="331" w:lineRule="exact"/>
      </w:pPr>
      <w:r>
        <w:t>МБМБУ “ Мамадыш шәһәре 4 нче “ Әкият” балалар бакчасы”  ында МБ ФДБС тормышка ашырырга мөмкинлек бирә торган эффектив кадрлар политикасы оештырылган.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50"/>
        <w:gridCol w:w="3907"/>
        <w:gridCol w:w="1843"/>
        <w:gridCol w:w="1418"/>
        <w:gridCol w:w="1421"/>
        <w:gridCol w:w="1565"/>
      </w:tblGrid>
      <w:tr w:rsidR="0087452C">
        <w:trPr>
          <w:trHeight w:hRule="exact" w:val="293"/>
          <w:jc w:val="center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  <w:lang w:val="ru-RU" w:eastAsia="ru-RU"/>
              </w:rPr>
              <w:t>№</w:t>
            </w:r>
          </w:p>
        </w:tc>
        <w:tc>
          <w:tcPr>
            <w:tcW w:w="39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ind w:left="200"/>
              <w:jc w:val="left"/>
            </w:pPr>
            <w:r>
              <w:rPr>
                <w:rStyle w:val="211pt"/>
              </w:rPr>
              <w:t>Эш төре, исеме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ind w:left="160"/>
              <w:jc w:val="left"/>
            </w:pPr>
            <w:r>
              <w:rPr>
                <w:rStyle w:val="211pt"/>
              </w:rPr>
              <w:t>Җаваплы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Тормышк ашыру вакыты</w:t>
            </w:r>
          </w:p>
        </w:tc>
      </w:tr>
      <w:tr w:rsidR="0087452C" w:rsidTr="00202057">
        <w:trPr>
          <w:trHeight w:hRule="exact" w:val="283"/>
          <w:jc w:val="center"/>
        </w:trPr>
        <w:tc>
          <w:tcPr>
            <w:tcW w:w="3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</w:pPr>
          </w:p>
        </w:tc>
        <w:tc>
          <w:tcPr>
            <w:tcW w:w="3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2014 ел              ел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2015ел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2016ел</w:t>
            </w:r>
          </w:p>
        </w:tc>
      </w:tr>
      <w:tr w:rsidR="0087452C">
        <w:trPr>
          <w:trHeight w:hRule="exact" w:val="288"/>
          <w:jc w:val="center"/>
        </w:trPr>
        <w:tc>
          <w:tcPr>
            <w:tcW w:w="105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  <w:lang w:val="ru-RU" w:eastAsia="ru-RU"/>
              </w:rPr>
              <w:t>1</w:t>
            </w:r>
            <w:r>
              <w:rPr>
                <w:rStyle w:val="211pt1"/>
                <w:lang w:val="ru-RU" w:eastAsia="ru-RU"/>
              </w:rPr>
              <w:t xml:space="preserve">. </w:t>
            </w:r>
            <w:r>
              <w:rPr>
                <w:rStyle w:val="211pt1"/>
              </w:rPr>
              <w:t>Хокукый-норматив яктан тәэмин ителү</w:t>
            </w:r>
          </w:p>
        </w:tc>
      </w:tr>
      <w:tr w:rsidR="0087452C" w:rsidTr="00882FA2">
        <w:trPr>
          <w:trHeight w:hRule="exact" w:val="1490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83" w:lineRule="exact"/>
              <w:jc w:val="left"/>
            </w:pPr>
            <w:r w:rsidRPr="00AC426E">
              <w:rPr>
                <w:rStyle w:val="211pt"/>
                <w:lang w:eastAsia="ru-RU"/>
              </w:rPr>
              <w:t xml:space="preserve">МБ </w:t>
            </w:r>
            <w:r>
              <w:rPr>
                <w:rStyle w:val="211pt"/>
              </w:rPr>
              <w:t>ФДБС педагогик эшчәнлеккә кертүнең планын эшкәртү, раслау.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 w:rsidP="00882FA2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 xml:space="preserve">Балалар бакчасы мөдире – </w:t>
            </w:r>
            <w:r>
              <w:rPr>
                <w:rStyle w:val="211pt"/>
                <w:lang w:eastAsia="ru-RU"/>
              </w:rPr>
              <w:t>Хисамова А.М.</w:t>
            </w:r>
            <w:r>
              <w:rPr>
                <w:rStyle w:val="211pt"/>
              </w:rPr>
              <w:t>, өлкән тәрбияче - Зиатдинова Ф.Х.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60" w:line="220" w:lineRule="exact"/>
              <w:ind w:left="180"/>
              <w:jc w:val="left"/>
            </w:pPr>
            <w:r>
              <w:rPr>
                <w:rStyle w:val="211pt"/>
              </w:rPr>
              <w:t>Сентябрь-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60" w:after="0" w:line="220" w:lineRule="exact"/>
              <w:ind w:left="300"/>
              <w:jc w:val="left"/>
            </w:pPr>
            <w:r w:rsidRPr="00882FA2">
              <w:rPr>
                <w:rStyle w:val="211pt"/>
                <w:lang w:eastAsia="ru-RU"/>
              </w:rPr>
              <w:t>октябрь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7452C" w:rsidTr="00882FA2">
        <w:trPr>
          <w:trHeight w:hRule="exact" w:val="1454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МБ ФДБС эшчәнлеккә кертү, тормышка ашыруны регламентлаштыра торган федераль, региональ, муниципаль югарылыкта хокукый-норматив мәгълүматлар базасын формалаштыру.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 xml:space="preserve">Балалар бакчасы мөдире - </w:t>
            </w:r>
            <w:r w:rsidRPr="00AC426E">
              <w:rPr>
                <w:rStyle w:val="211pt"/>
                <w:lang w:eastAsia="ru-RU"/>
              </w:rPr>
              <w:t xml:space="preserve">Хакимова </w:t>
            </w:r>
            <w:r>
              <w:rPr>
                <w:rStyle w:val="211pt"/>
              </w:rPr>
              <w:t xml:space="preserve">Л.Г., өлкән тәрбияче </w:t>
            </w:r>
            <w:r w:rsidRPr="00AC426E">
              <w:rPr>
                <w:rStyle w:val="211pt"/>
                <w:lang w:eastAsia="ru-RU"/>
              </w:rPr>
              <w:t xml:space="preserve">- Зиятдинова </w:t>
            </w:r>
            <w:r>
              <w:rPr>
                <w:rStyle w:val="211pt"/>
              </w:rPr>
              <w:t>Р.М.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ind w:left="180"/>
              <w:jc w:val="left"/>
            </w:pPr>
            <w:r>
              <w:rPr>
                <w:rStyle w:val="211pt"/>
              </w:rPr>
              <w:t>Материалл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арның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кереп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торуына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карап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ind w:left="200"/>
              <w:jc w:val="left"/>
            </w:pPr>
            <w:r>
              <w:rPr>
                <w:rStyle w:val="211pt"/>
              </w:rPr>
              <w:t>Материал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ларның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кереп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торуына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карап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ind w:left="280"/>
              <w:jc w:val="left"/>
            </w:pPr>
            <w:r>
              <w:rPr>
                <w:rStyle w:val="211pt"/>
              </w:rPr>
              <w:t>Материал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ларның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кереп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торуына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карап</w:t>
            </w:r>
          </w:p>
        </w:tc>
      </w:tr>
      <w:tr w:rsidR="0087452C">
        <w:trPr>
          <w:trHeight w:hRule="exact" w:val="1114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 w:rsidRPr="00882FA2">
              <w:rPr>
                <w:sz w:val="24"/>
                <w:szCs w:val="24"/>
              </w:rPr>
              <w:t>МБМБУ “ Мамадыш шәһәре 4 нче “ Әкият” балалар бакчасы”</w:t>
            </w:r>
            <w:r>
              <w:t xml:space="preserve">  </w:t>
            </w:r>
            <w:r>
              <w:rPr>
                <w:rStyle w:val="211pt"/>
              </w:rPr>
              <w:t xml:space="preserve"> ның яңа Уставында МБ ФДБС чагылдыру.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 xml:space="preserve">Балалар бакчасы мөдире – </w:t>
            </w:r>
            <w:r>
              <w:rPr>
                <w:rStyle w:val="211pt"/>
                <w:lang w:val="ru-RU" w:eastAsia="ru-RU"/>
              </w:rPr>
              <w:t>Хисамова А.М.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январь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7452C" w:rsidTr="00882FA2">
        <w:trPr>
          <w:trHeight w:hRule="exact" w:val="1411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МБ ФДБС эшчәнлеккә кертү, тормышка ашыруны регламентлаштыра торган приказларны, локаль актларны әзерләү, төзәтмәләр кертү.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 xml:space="preserve">Балалар бакчасы мөдире – </w:t>
            </w:r>
            <w:r>
              <w:rPr>
                <w:rStyle w:val="211pt"/>
                <w:lang w:eastAsia="ru-RU"/>
              </w:rPr>
              <w:t>Хисамова А.М.</w:t>
            </w:r>
            <w:r>
              <w:rPr>
                <w:rStyle w:val="211pt"/>
              </w:rPr>
              <w:t xml:space="preserve">., өлкән тәрбияче </w:t>
            </w:r>
            <w:r>
              <w:rPr>
                <w:rStyle w:val="211pt"/>
                <w:lang w:eastAsia="ru-RU"/>
              </w:rPr>
              <w:t>- Зиа</w:t>
            </w:r>
            <w:r w:rsidRPr="00AC426E">
              <w:rPr>
                <w:rStyle w:val="211pt"/>
                <w:lang w:eastAsia="ru-RU"/>
              </w:rPr>
              <w:t xml:space="preserve">тдинова </w:t>
            </w:r>
            <w:r>
              <w:rPr>
                <w:rStyle w:val="211pt"/>
              </w:rPr>
              <w:t>Ф.Х.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</w:tr>
      <w:tr w:rsidR="0087452C" w:rsidTr="00C06D30">
        <w:trPr>
          <w:trHeight w:hRule="exact" w:val="1612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МБ ФДБС на туры китереп реестрдан үрнәк белем бирү программасын билгеләү, белем бирү процессында куллана торган методик әдәбият, әсбаплар белән тәэмин ителешне булдыру.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 xml:space="preserve">Балалар бакчасы мөдире - </w:t>
            </w:r>
            <w:r>
              <w:rPr>
                <w:rStyle w:val="211pt"/>
                <w:lang w:eastAsia="ru-RU"/>
              </w:rPr>
              <w:t>Хиса</w:t>
            </w:r>
            <w:r w:rsidRPr="00AC426E">
              <w:rPr>
                <w:rStyle w:val="211pt"/>
                <w:lang w:eastAsia="ru-RU"/>
              </w:rPr>
              <w:t xml:space="preserve">мова </w:t>
            </w:r>
            <w:r>
              <w:rPr>
                <w:rStyle w:val="211pt"/>
              </w:rPr>
              <w:t xml:space="preserve">А.М.., өлкән тәрбияче </w:t>
            </w:r>
            <w:r>
              <w:rPr>
                <w:rStyle w:val="211pt"/>
                <w:lang w:eastAsia="ru-RU"/>
              </w:rPr>
              <w:t>- Зиа</w:t>
            </w:r>
            <w:r w:rsidRPr="00AC426E">
              <w:rPr>
                <w:rStyle w:val="211pt"/>
                <w:lang w:eastAsia="ru-RU"/>
              </w:rPr>
              <w:t xml:space="preserve">тдинова </w:t>
            </w:r>
            <w:r>
              <w:rPr>
                <w:rStyle w:val="211pt"/>
              </w:rPr>
              <w:t>Ф.Х.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1 нче яртыел лык.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7452C" w:rsidTr="00202057">
        <w:trPr>
          <w:trHeight w:hRule="exact" w:val="1129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МБ ФДБС на туры китереп мәктәпкәчә белемнең төп белем бирү программасын проектлаштырырга һәм эшкәртүгә әзерләү.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өлкән тәрбияче - Зиатдинова Ф.Х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7452C">
        <w:trPr>
          <w:trHeight w:hRule="exact" w:val="1114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1pt"/>
              </w:rPr>
              <w:t>МБ ФДБС на туры китереп МБМБУ “4  нче “Экият” балалар бакчасы” ның төп гомумибелем бирү программасын раслау.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 w:rsidP="00202057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rPr>
                <w:rStyle w:val="211pt"/>
                <w:lang w:val="ru-RU" w:eastAsia="ru-RU"/>
              </w:rPr>
            </w:pPr>
            <w:r>
              <w:rPr>
                <w:rStyle w:val="211pt"/>
              </w:rPr>
              <w:t xml:space="preserve">Балалар бакчасы мөдире – </w:t>
            </w:r>
            <w:r>
              <w:rPr>
                <w:rStyle w:val="211pt"/>
                <w:lang w:val="ru-RU" w:eastAsia="ru-RU"/>
              </w:rPr>
              <w:t>Хисамова А.М.</w:t>
            </w:r>
          </w:p>
          <w:p w:rsidR="0087452C" w:rsidRDefault="0087452C" w:rsidP="00202057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</w:tr>
      <w:tr w:rsidR="0087452C" w:rsidTr="00C06D30">
        <w:trPr>
          <w:trHeight w:hRule="exact" w:val="880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МБМБУ “4  нче “Экият” балалар бакчасы” ның МБ ФДБС на туры китерер үсеш программасын эшкәртү.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ind w:left="240"/>
              <w:jc w:val="left"/>
              <w:rPr>
                <w:rStyle w:val="211pt"/>
              </w:rPr>
            </w:pP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ind w:left="240"/>
              <w:jc w:val="left"/>
            </w:pPr>
            <w:r>
              <w:rPr>
                <w:rStyle w:val="211pt"/>
              </w:rPr>
              <w:t>Эшче төркем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1 нче яртыел лык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7452C">
        <w:trPr>
          <w:trHeight w:hRule="exact" w:val="283"/>
          <w:jc w:val="center"/>
        </w:trPr>
        <w:tc>
          <w:tcPr>
            <w:tcW w:w="105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1"/>
              </w:rPr>
              <w:t>2. Оештыру ягыннан тәэмин ителү</w:t>
            </w:r>
          </w:p>
        </w:tc>
      </w:tr>
      <w:tr w:rsidR="0087452C" w:rsidTr="00C06D30">
        <w:trPr>
          <w:trHeight w:hRule="exact" w:val="971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1pt"/>
              </w:rPr>
              <w:t>МБ ФДБС эшчәнлеккә кертүгә әзерләү буенча эшче төркем төзү.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 xml:space="preserve">Балалар бакчасы мөдире - </w:t>
            </w:r>
            <w:r>
              <w:rPr>
                <w:rStyle w:val="211pt"/>
                <w:lang w:val="ru-RU" w:eastAsia="ru-RU"/>
              </w:rPr>
              <w:t xml:space="preserve">Хисамова </w:t>
            </w:r>
            <w:r>
              <w:rPr>
                <w:rStyle w:val="211pt"/>
              </w:rPr>
              <w:t>А.М.,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1 нче яртыел лык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7452C" w:rsidRDefault="0087452C">
      <w:pPr>
        <w:framePr w:w="10502" w:wrap="notBeside" w:vAnchor="text" w:hAnchor="text" w:xAlign="center" w:y="1"/>
        <w:rPr>
          <w:sz w:val="2"/>
          <w:szCs w:val="2"/>
        </w:rPr>
      </w:pPr>
    </w:p>
    <w:p w:rsidR="0087452C" w:rsidRDefault="0087452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46"/>
        <w:gridCol w:w="3912"/>
        <w:gridCol w:w="1843"/>
        <w:gridCol w:w="1416"/>
        <w:gridCol w:w="1421"/>
        <w:gridCol w:w="1565"/>
      </w:tblGrid>
      <w:tr w:rsidR="0087452C">
        <w:trPr>
          <w:trHeight w:hRule="exact" w:val="845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өлкән тәрбияче - Зиатдинова Ф.Х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rStyle w:val="211pt"/>
              </w:rPr>
            </w:pP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rStyle w:val="211pt"/>
              </w:rPr>
            </w:pP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rStyle w:val="211pt"/>
              </w:rPr>
            </w:pP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rStyle w:val="211pt"/>
              </w:rPr>
            </w:pP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rStyle w:val="211pt"/>
              </w:rPr>
            </w:pP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rStyle w:val="211pt"/>
              </w:rPr>
            </w:pP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rStyle w:val="211pt"/>
              </w:rPr>
            </w:pP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rStyle w:val="211pt"/>
              </w:rPr>
            </w:pP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rStyle w:val="211pt"/>
              </w:rPr>
            </w:pP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rStyle w:val="211pt"/>
              </w:rPr>
            </w:pPr>
          </w:p>
          <w:p w:rsidR="0087452C" w:rsidRDefault="0087452C" w:rsidP="00165E48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7452C">
        <w:trPr>
          <w:trHeight w:hRule="exact" w:val="835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  <w:lang w:val="ru-RU" w:eastAsia="ru-RU"/>
              </w:rPr>
              <w:t>2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 w:rsidRPr="00AC426E">
              <w:rPr>
                <w:rStyle w:val="211pt"/>
                <w:lang w:eastAsia="ru-RU"/>
              </w:rPr>
              <w:t xml:space="preserve">МБ ФДБС </w:t>
            </w:r>
            <w:r>
              <w:rPr>
                <w:rStyle w:val="211pt"/>
              </w:rPr>
              <w:t>эшчәнлеккә кертүне әзерләү буенча эшче төркемнең эшчәнлеген оештыру.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өлкән тәрбияче - Зиатдинова Ф.Х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</w:tr>
      <w:tr w:rsidR="0087452C" w:rsidTr="00C06D30">
        <w:trPr>
          <w:trHeight w:hRule="exact" w:val="1382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  <w:lang w:val="ru-RU" w:eastAsia="ru-RU"/>
              </w:rPr>
              <w:t>3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Белем учреждениесенең (алга таба БУ) педагогик коллективның МБ ФДБС эшчәнлеккә кертүгә әзерлеген бәяләү.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 xml:space="preserve">Балалар бакчасы мөдире – </w:t>
            </w:r>
            <w:r>
              <w:rPr>
                <w:rStyle w:val="211pt"/>
                <w:lang w:eastAsia="ru-RU"/>
              </w:rPr>
              <w:t>Хисамова Ф.Х.</w:t>
            </w:r>
            <w:r>
              <w:rPr>
                <w:rStyle w:val="211pt"/>
              </w:rPr>
              <w:t xml:space="preserve">., өлкән тәрбияче </w:t>
            </w:r>
            <w:r>
              <w:rPr>
                <w:rStyle w:val="211pt"/>
                <w:lang w:eastAsia="ru-RU"/>
              </w:rPr>
              <w:t>- Зиа</w:t>
            </w:r>
            <w:r w:rsidRPr="00AC426E">
              <w:rPr>
                <w:rStyle w:val="211pt"/>
                <w:lang w:eastAsia="ru-RU"/>
              </w:rPr>
              <w:t xml:space="preserve">тдинова </w:t>
            </w:r>
            <w:r>
              <w:rPr>
                <w:rStyle w:val="211pt"/>
              </w:rPr>
              <w:t>Ф.Х.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7452C" w:rsidTr="00C06D30">
        <w:trPr>
          <w:trHeight w:hRule="exact" w:val="1458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 w:rsidRPr="00C06D30">
              <w:rPr>
                <w:rStyle w:val="211pt"/>
                <w:lang w:eastAsia="ru-RU"/>
              </w:rPr>
              <w:t>4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1pt"/>
              </w:rPr>
              <w:t xml:space="preserve">БУ администрациясе, педагогик коллективы </w:t>
            </w:r>
            <w:r w:rsidRPr="00C06D30">
              <w:rPr>
                <w:rStyle w:val="211pt"/>
                <w:lang w:eastAsia="ru-RU"/>
              </w:rPr>
              <w:t xml:space="preserve">РФ </w:t>
            </w:r>
            <w:r>
              <w:rPr>
                <w:rStyle w:val="211pt"/>
              </w:rPr>
              <w:t>Мәгариф һәм Фән министрлыгының МБ ФДБС турында материалларын өйрәнү.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 xml:space="preserve">Балалар бакчасы мөдире - </w:t>
            </w:r>
            <w:r>
              <w:rPr>
                <w:rStyle w:val="211pt"/>
                <w:lang w:eastAsia="ru-RU"/>
              </w:rPr>
              <w:t>Хиса</w:t>
            </w:r>
            <w:r w:rsidRPr="00AC426E">
              <w:rPr>
                <w:rStyle w:val="211pt"/>
                <w:lang w:eastAsia="ru-RU"/>
              </w:rPr>
              <w:t xml:space="preserve">мова </w:t>
            </w:r>
            <w:r>
              <w:rPr>
                <w:rStyle w:val="211pt"/>
              </w:rPr>
              <w:t xml:space="preserve">А.М.., өлкән тәрбияче </w:t>
            </w:r>
            <w:r>
              <w:rPr>
                <w:rStyle w:val="211pt"/>
                <w:lang w:eastAsia="ru-RU"/>
              </w:rPr>
              <w:t>- Зиа</w:t>
            </w:r>
            <w:r w:rsidRPr="00AC426E">
              <w:rPr>
                <w:rStyle w:val="211pt"/>
                <w:lang w:eastAsia="ru-RU"/>
              </w:rPr>
              <w:t xml:space="preserve">тдинова </w:t>
            </w:r>
            <w:r>
              <w:rPr>
                <w:rStyle w:val="211pt"/>
              </w:rPr>
              <w:t>Ф.Х.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ind w:left="200"/>
              <w:jc w:val="left"/>
            </w:pPr>
            <w:r>
              <w:rPr>
                <w:rStyle w:val="211pt"/>
                <w:lang w:val="ru-RU" w:eastAsia="ru-RU"/>
              </w:rPr>
              <w:t>Материал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ларның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  <w:lang w:val="ru-RU" w:eastAsia="ru-RU"/>
              </w:rPr>
              <w:t>кереп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торуына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карап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ind w:left="200"/>
              <w:jc w:val="left"/>
            </w:pPr>
            <w:r>
              <w:rPr>
                <w:rStyle w:val="211pt"/>
              </w:rPr>
              <w:t>Материал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ларның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кереп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торуына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карап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ind w:left="280"/>
              <w:jc w:val="left"/>
            </w:pPr>
            <w:r>
              <w:rPr>
                <w:rStyle w:val="211pt"/>
              </w:rPr>
              <w:t>Материал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ларның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кереп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торуына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карап</w:t>
            </w:r>
          </w:p>
        </w:tc>
      </w:tr>
      <w:tr w:rsidR="0087452C" w:rsidTr="00C06D30">
        <w:trPr>
          <w:trHeight w:hRule="exact" w:val="1783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  <w:lang w:val="ru-RU" w:eastAsia="ru-RU"/>
              </w:rPr>
              <w:t>5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МБ ФДБС кертүне көйли торган хокукый-норматив документлар белән таныштуыру буенча инструктив-методик киңәшмә үткәрү.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 xml:space="preserve">Балалар бакчасы мөдире – </w:t>
            </w:r>
            <w:r>
              <w:rPr>
                <w:rStyle w:val="211pt"/>
                <w:lang w:eastAsia="ru-RU"/>
              </w:rPr>
              <w:t xml:space="preserve">Хисамова А.М. </w:t>
            </w:r>
            <w:r>
              <w:rPr>
                <w:rStyle w:val="211pt"/>
              </w:rPr>
              <w:t xml:space="preserve">., өлкән тәрбияче </w:t>
            </w:r>
            <w:r>
              <w:rPr>
                <w:rStyle w:val="211pt"/>
                <w:lang w:eastAsia="ru-RU"/>
              </w:rPr>
              <w:t>- Зиа</w:t>
            </w:r>
            <w:r w:rsidRPr="00AC426E">
              <w:rPr>
                <w:rStyle w:val="211pt"/>
                <w:lang w:eastAsia="ru-RU"/>
              </w:rPr>
              <w:t xml:space="preserve">тдинова </w:t>
            </w:r>
            <w:r>
              <w:rPr>
                <w:rStyle w:val="211pt"/>
              </w:rPr>
              <w:t>Ф.Х.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ind w:left="200"/>
              <w:jc w:val="left"/>
            </w:pPr>
            <w:r>
              <w:rPr>
                <w:rStyle w:val="211pt"/>
              </w:rPr>
              <w:t>Хокукый-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норматив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документла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рның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керүенә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карап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ind w:left="200"/>
              <w:jc w:val="left"/>
            </w:pPr>
            <w:r>
              <w:rPr>
                <w:rStyle w:val="211pt"/>
              </w:rPr>
              <w:t>Хокукый-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норматив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документла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рның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керүенә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карап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Хокукый- норматив документлар ның керүенә карап</w:t>
            </w:r>
          </w:p>
        </w:tc>
      </w:tr>
      <w:tr w:rsidR="0087452C" w:rsidTr="00C06D30">
        <w:trPr>
          <w:trHeight w:hRule="exact" w:val="1634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  <w:lang w:val="ru-RU" w:eastAsia="ru-RU"/>
              </w:rPr>
              <w:t>6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1pt"/>
              </w:rPr>
              <w:t>МБ ФДБС эшчәнлеккә кертү сорауларын администрация алдындагы киңәшмәләрдә, семинар, педсоветларда карау.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 xml:space="preserve">Балалар бакчасы мөдире - </w:t>
            </w:r>
            <w:r>
              <w:rPr>
                <w:rStyle w:val="211pt"/>
                <w:lang w:eastAsia="ru-RU"/>
              </w:rPr>
              <w:t>Хиса</w:t>
            </w:r>
            <w:r w:rsidRPr="00AC426E">
              <w:rPr>
                <w:rStyle w:val="211pt"/>
                <w:lang w:eastAsia="ru-RU"/>
              </w:rPr>
              <w:t xml:space="preserve">мова </w:t>
            </w:r>
            <w:r>
              <w:rPr>
                <w:rStyle w:val="211pt"/>
              </w:rPr>
              <w:t xml:space="preserve">А.М.., өлкән тәрбияче </w:t>
            </w:r>
            <w:r>
              <w:rPr>
                <w:rStyle w:val="211pt"/>
                <w:lang w:eastAsia="ru-RU"/>
              </w:rPr>
              <w:t>- Зиа</w:t>
            </w:r>
            <w:r w:rsidRPr="00AC426E">
              <w:rPr>
                <w:rStyle w:val="211pt"/>
                <w:lang w:eastAsia="ru-RU"/>
              </w:rPr>
              <w:t>тдинова</w:t>
            </w:r>
            <w:r>
              <w:rPr>
                <w:rStyle w:val="211pt"/>
                <w:lang w:eastAsia="ru-RU"/>
              </w:rPr>
              <w:t xml:space="preserve"> Ф.Х.</w:t>
            </w:r>
            <w:r w:rsidRPr="00AC426E">
              <w:rPr>
                <w:rStyle w:val="211pt"/>
                <w:lang w:eastAsia="ru-RU"/>
              </w:rPr>
              <w:t xml:space="preserve">, эшче </w:t>
            </w:r>
            <w:r>
              <w:rPr>
                <w:rStyle w:val="211pt"/>
              </w:rPr>
              <w:t>төркем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83" w:lineRule="exact"/>
              <w:jc w:val="center"/>
            </w:pPr>
            <w:r>
              <w:rPr>
                <w:rStyle w:val="211pt"/>
              </w:rPr>
              <w:t>Елга 2 дән аз түгел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83" w:lineRule="exact"/>
              <w:jc w:val="center"/>
            </w:pPr>
            <w:r>
              <w:rPr>
                <w:rStyle w:val="211pt"/>
              </w:rPr>
              <w:t>Елга 3 тән аз түгел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83" w:lineRule="exact"/>
              <w:jc w:val="center"/>
            </w:pPr>
            <w:r>
              <w:rPr>
                <w:rStyle w:val="211pt"/>
              </w:rPr>
              <w:t>Елга 3 тән аз түгел</w:t>
            </w:r>
          </w:p>
        </w:tc>
      </w:tr>
      <w:tr w:rsidR="0087452C" w:rsidTr="00C06D30">
        <w:trPr>
          <w:trHeight w:hRule="exact" w:val="1083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 w:rsidRPr="00C06D30">
              <w:rPr>
                <w:rStyle w:val="211pt"/>
                <w:lang w:eastAsia="ru-RU"/>
              </w:rPr>
              <w:t>7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“МБ ФДБС өйрәнәбез һәм эшлибез” темасын яктырткан эчке даими эшли торган практик юнәлешле педагоглар өчен семинар эшен оештыру.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өлкән тәрбияче - Зиатдинова Ф.Х.., эшче төркем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</w:tr>
      <w:tr w:rsidR="0087452C" w:rsidTr="00C06D30">
        <w:trPr>
          <w:trHeight w:hRule="exact" w:val="1425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  <w:lang w:val="ru-RU" w:eastAsia="ru-RU"/>
              </w:rPr>
              <w:t>8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Педагогларның “МБ ФДБС на күчү эшен оештыру” темасына оештырылган муниципаль, республика, региональ югарылыкта укыту -семинарларында катнашуларын булдыру.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өлкән тәрбияче - Зиатдинова Ф.Х.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</w:tr>
      <w:tr w:rsidR="0087452C" w:rsidTr="00C06D30">
        <w:trPr>
          <w:trHeight w:hRule="exact" w:val="542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  <w:lang w:val="ru-RU" w:eastAsia="ru-RU"/>
              </w:rPr>
              <w:t>9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1pt"/>
              </w:rPr>
              <w:t xml:space="preserve">МБ ФДБС </w:t>
            </w:r>
            <w:r>
              <w:rPr>
                <w:rStyle w:val="211pt"/>
                <w:lang w:val="ru-RU" w:eastAsia="ru-RU"/>
              </w:rPr>
              <w:t xml:space="preserve">туры </w:t>
            </w:r>
            <w:r>
              <w:rPr>
                <w:rStyle w:val="211pt"/>
              </w:rPr>
              <w:t>китереп методик кабинетта методик әсбаплар туплау.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өлкән тәрбияче - Зиатдинова Ф.Х.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</w:tr>
      <w:tr w:rsidR="0087452C">
        <w:trPr>
          <w:trHeight w:hRule="exact" w:val="288"/>
          <w:jc w:val="center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right"/>
            </w:pPr>
            <w:r>
              <w:rPr>
                <w:rStyle w:val="211pt1"/>
                <w:lang w:val="ru-RU" w:eastAsia="ru-RU"/>
              </w:rPr>
              <w:t>3. Кад</w:t>
            </w:r>
          </w:p>
        </w:tc>
        <w:tc>
          <w:tcPr>
            <w:tcW w:w="62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1"/>
              </w:rPr>
              <w:t>рлар белән тәэмин ителү</w:t>
            </w:r>
          </w:p>
        </w:tc>
      </w:tr>
      <w:tr w:rsidR="0087452C" w:rsidTr="00DB1B83">
        <w:trPr>
          <w:trHeight w:hRule="exact" w:val="1162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11pt"/>
                <w:lang w:val="ru-RU" w:eastAsia="ru-RU"/>
              </w:rPr>
              <w:t>1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1pt"/>
              </w:rPr>
              <w:t>БУ эшчәнлегенә МБ ФДБС кертү сәбәпле педагог, җитәкче, кече тәрбиячеләрнең белемен күтәрү, кабат әзерләү графикларына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rStyle w:val="211pt"/>
                <w:lang w:val="ru-RU"/>
              </w:rPr>
            </w:pPr>
            <w:r>
              <w:rPr>
                <w:rStyle w:val="211pt"/>
              </w:rPr>
              <w:t xml:space="preserve">Балалар бакчасы мөдире - </w:t>
            </w:r>
            <w:r>
              <w:rPr>
                <w:rStyle w:val="211pt"/>
                <w:lang w:val="ru-RU" w:eastAsia="ru-RU"/>
              </w:rPr>
              <w:t xml:space="preserve">Хисамова </w:t>
            </w:r>
            <w:r>
              <w:rPr>
                <w:rStyle w:val="211pt"/>
              </w:rPr>
              <w:t>А.М.,</w:t>
            </w:r>
          </w:p>
          <w:p w:rsidR="0087452C" w:rsidRPr="00024959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7452C" w:rsidRDefault="0087452C">
      <w:pPr>
        <w:framePr w:w="10502" w:wrap="notBeside" w:vAnchor="text" w:hAnchor="text" w:xAlign="center" w:y="1"/>
        <w:rPr>
          <w:sz w:val="2"/>
          <w:szCs w:val="2"/>
        </w:rPr>
      </w:pPr>
    </w:p>
    <w:p w:rsidR="0087452C" w:rsidRDefault="0087452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46"/>
        <w:gridCol w:w="3912"/>
        <w:gridCol w:w="1843"/>
        <w:gridCol w:w="1416"/>
        <w:gridCol w:w="1421"/>
        <w:gridCol w:w="1565"/>
      </w:tblGrid>
      <w:tr w:rsidR="0087452C" w:rsidTr="00024959">
        <w:trPr>
          <w:trHeight w:hRule="exact" w:val="733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төзәтмәләр кертү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8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өлкән тәрбияче - Зиатдинова Ф.Х.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8" w:lineRule="exact"/>
              <w:jc w:val="center"/>
              <w:rPr>
                <w:rStyle w:val="211pt"/>
              </w:rPr>
            </w:pP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8" w:lineRule="exact"/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7452C" w:rsidTr="009D03F3">
        <w:trPr>
          <w:trHeight w:hRule="exact" w:val="1446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  <w:lang w:val="ru-RU" w:eastAsia="ru-RU"/>
              </w:rPr>
              <w:t>2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 xml:space="preserve">БУ эшчәнлегенә </w:t>
            </w:r>
            <w:r w:rsidRPr="00AC426E">
              <w:rPr>
                <w:rStyle w:val="211pt"/>
                <w:lang w:eastAsia="ru-RU"/>
              </w:rPr>
              <w:t xml:space="preserve">МБ </w:t>
            </w:r>
            <w:r>
              <w:rPr>
                <w:rStyle w:val="211pt"/>
              </w:rPr>
              <w:t>ФДБС кертү сәбәпле педагогик, җитәкче, кече тәрбиячеләрнең белемен күтәрү, кабат әзерләү графикларын тормышка ашыру.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 xml:space="preserve">Балалар бакчасы мөдире - </w:t>
            </w:r>
            <w:r>
              <w:rPr>
                <w:rStyle w:val="211pt"/>
                <w:lang w:eastAsia="ru-RU"/>
              </w:rPr>
              <w:t>Хиса</w:t>
            </w:r>
            <w:r w:rsidRPr="00AC426E">
              <w:rPr>
                <w:rStyle w:val="211pt"/>
                <w:lang w:eastAsia="ru-RU"/>
              </w:rPr>
              <w:t xml:space="preserve">мова </w:t>
            </w:r>
            <w:r>
              <w:rPr>
                <w:rStyle w:val="211pt"/>
              </w:rPr>
              <w:t xml:space="preserve">А.М., өлкән тәрбияче </w:t>
            </w:r>
            <w:r>
              <w:rPr>
                <w:rStyle w:val="211pt"/>
                <w:lang w:eastAsia="ru-RU"/>
              </w:rPr>
              <w:t>- Зиа</w:t>
            </w:r>
            <w:r w:rsidRPr="00AC426E">
              <w:rPr>
                <w:rStyle w:val="211pt"/>
                <w:lang w:eastAsia="ru-RU"/>
              </w:rPr>
              <w:t xml:space="preserve">тдинова </w:t>
            </w:r>
            <w:r>
              <w:rPr>
                <w:rStyle w:val="211pt"/>
              </w:rPr>
              <w:t>Ф.Х.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</w:tr>
      <w:tr w:rsidR="0087452C">
        <w:trPr>
          <w:trHeight w:hRule="exact" w:val="840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 w:rsidRPr="009D03F3">
              <w:rPr>
                <w:rStyle w:val="211pt"/>
                <w:lang w:eastAsia="ru-RU"/>
              </w:rPr>
              <w:t>3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1pt"/>
              </w:rPr>
              <w:t>Педагогларның квалификация күтәрүен эчке белем күтәрү системасы аша оештыру.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rStyle w:val="211pt"/>
                <w:lang w:val="ru-RU"/>
              </w:rPr>
            </w:pPr>
            <w:r>
              <w:rPr>
                <w:rStyle w:val="211pt"/>
              </w:rPr>
              <w:t>өлкән тәрбияче - Зиатдинова Ф.Х.</w:t>
            </w:r>
          </w:p>
          <w:p w:rsidR="0087452C" w:rsidRPr="00024959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</w:tr>
      <w:tr w:rsidR="0087452C" w:rsidTr="009D03F3">
        <w:trPr>
          <w:trHeight w:hRule="exact" w:val="599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 w:rsidRPr="009D03F3">
              <w:rPr>
                <w:rStyle w:val="211pt"/>
                <w:lang w:eastAsia="ru-RU"/>
              </w:rPr>
              <w:t>4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1pt"/>
              </w:rPr>
              <w:t>Эшчәнлеккә МБ ФДБС кертү сәбәпле БУ еллык эш планына төзәтмәләр кертү.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өлкән тәрбияче - Зиатдинова Ф.Х.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60" w:line="220" w:lineRule="exact"/>
              <w:ind w:left="320"/>
              <w:jc w:val="left"/>
            </w:pPr>
            <w:r>
              <w:rPr>
                <w:rStyle w:val="211pt"/>
                <w:lang w:val="ru-RU" w:eastAsia="ru-RU"/>
              </w:rPr>
              <w:t>Ноябрь-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60" w:after="0" w:line="220" w:lineRule="exact"/>
              <w:ind w:left="320"/>
              <w:jc w:val="left"/>
            </w:pPr>
            <w:r>
              <w:rPr>
                <w:rStyle w:val="211pt"/>
                <w:lang w:val="ru-RU" w:eastAsia="ru-RU"/>
              </w:rPr>
              <w:t>декабрь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Январь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7452C" w:rsidTr="009D03F3">
        <w:trPr>
          <w:trHeight w:hRule="exact" w:val="1443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  <w:lang w:val="ru-RU" w:eastAsia="ru-RU"/>
              </w:rPr>
              <w:t>5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2014 Һәм алдагы елларга БУ кадрлар белән тәэмин ителүне фаразлау.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 xml:space="preserve">Балалар бакчасы мөдире - </w:t>
            </w:r>
            <w:r>
              <w:rPr>
                <w:rStyle w:val="211pt"/>
                <w:lang w:eastAsia="ru-RU"/>
              </w:rPr>
              <w:t>Хиса</w:t>
            </w:r>
            <w:r w:rsidRPr="00AC426E">
              <w:rPr>
                <w:rStyle w:val="211pt"/>
                <w:lang w:eastAsia="ru-RU"/>
              </w:rPr>
              <w:t xml:space="preserve">мова </w:t>
            </w:r>
            <w:r>
              <w:rPr>
                <w:rStyle w:val="211pt"/>
              </w:rPr>
              <w:t xml:space="preserve">А.М., өлкән тәрбияче </w:t>
            </w:r>
            <w:r>
              <w:rPr>
                <w:rStyle w:val="211pt"/>
                <w:lang w:eastAsia="ru-RU"/>
              </w:rPr>
              <w:t>- Зиа</w:t>
            </w:r>
            <w:r w:rsidRPr="00AC426E">
              <w:rPr>
                <w:rStyle w:val="211pt"/>
                <w:lang w:eastAsia="ru-RU"/>
              </w:rPr>
              <w:t xml:space="preserve">тдинова </w:t>
            </w:r>
            <w:r>
              <w:rPr>
                <w:rStyle w:val="211pt"/>
              </w:rPr>
              <w:t>Ф.Х.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7452C">
        <w:trPr>
          <w:trHeight w:hRule="exact" w:val="283"/>
          <w:jc w:val="center"/>
        </w:trPr>
        <w:tc>
          <w:tcPr>
            <w:tcW w:w="105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1"/>
              </w:rPr>
              <w:t>Фәнни-методик тәэмин ителү</w:t>
            </w:r>
          </w:p>
        </w:tc>
      </w:tr>
      <w:tr w:rsidR="0087452C">
        <w:trPr>
          <w:trHeight w:hRule="exact" w:val="1114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 xml:space="preserve">“ФДБС - </w:t>
            </w:r>
            <w:r w:rsidRPr="00AC426E">
              <w:rPr>
                <w:rStyle w:val="211pt"/>
                <w:lang w:eastAsia="ru-RU"/>
              </w:rPr>
              <w:t xml:space="preserve">РФ </w:t>
            </w:r>
            <w:r>
              <w:rPr>
                <w:rStyle w:val="211pt"/>
              </w:rPr>
              <w:t>мәктәпкәчә тәрбия системасы үсеше юнәлеше” (педагогларны МБ ФДБС белән таныштыру)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өлкән тәрбияче - Зиатдинова Ф.Х.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  <w:lang w:val="ru-RU" w:eastAsia="ru-RU"/>
              </w:rPr>
              <w:t>ноябрь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7452C" w:rsidTr="00DB1B83">
        <w:trPr>
          <w:trHeight w:hRule="exact" w:val="955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Педагогларның белем мөмкинлекләрен, һөнәри авырсынуларын бәяләү максатыннан диагностика уздыру.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Style w:val="211pt"/>
              </w:rPr>
            </w:pP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өлкән тәрбияче - Зиатдинова Ф.Х.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7452C" w:rsidTr="009D03F3">
        <w:trPr>
          <w:trHeight w:hRule="exact" w:val="1436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Педагогларның, әти-әниләрнең МБ ФДБС турында аң-белемнәрен киңәйтү максатыннан консультацияләр, педагогик сәгатьләр, семинар-практикумнар уздыру.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өлкән тәрбияче - Зиатдинова Ф.Х., эшче төркем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</w:tr>
      <w:tr w:rsidR="0087452C" w:rsidTr="00C71E5B">
        <w:trPr>
          <w:trHeight w:hRule="exact" w:val="719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1pt"/>
              </w:rPr>
              <w:t>Түгәрәк өстәл “ФДТ һәм МБ ФДБС өйрәнү, чагыштыру”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өлкән тәрбияче - Зиатдинова Ф.Х.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7452C" w:rsidTr="00C71E5B">
        <w:trPr>
          <w:trHeight w:hRule="exact" w:val="910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МБ ФДБС яктырткан фәнни- методик, көндәлек басма, матбугат материаллары буенча фикер алышу.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өлкән тәрбияче - Зиатдинова Ф.Х., эшче төркем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</w:tr>
      <w:tr w:rsidR="0087452C">
        <w:trPr>
          <w:trHeight w:hRule="exact" w:val="840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МБ ФДБС яктырткан педагогларның эш тәҗрибәләрен өйрәнү, гомумиләштерү, тарату.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өлкән тәрбияче - Зиатдинова Ф.Х.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</w:tr>
      <w:tr w:rsidR="0087452C">
        <w:trPr>
          <w:trHeight w:hRule="exact" w:val="835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Узган уку елында МБ ФДБС эшчәнлеккә кертүгә әзерлек эшенә педагогик киңәшмәдә нәтиҗә ясау.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өлкән тәрбияче - Зиатдинова Ф.Х.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Май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Май</w:t>
            </w:r>
          </w:p>
        </w:tc>
      </w:tr>
      <w:tr w:rsidR="0087452C">
        <w:trPr>
          <w:trHeight w:hRule="exact" w:val="850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1pt"/>
              </w:rPr>
              <w:t>МБ ФДБС БУ педагогик эшчәнлегенә кертеп җибәрүгә әзерлек эш торышына эшче төркем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Эшче төркем җитәкчесе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Май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Май</w:t>
            </w:r>
          </w:p>
        </w:tc>
      </w:tr>
    </w:tbl>
    <w:p w:rsidR="0087452C" w:rsidRDefault="0087452C">
      <w:pPr>
        <w:framePr w:w="10502" w:wrap="notBeside" w:vAnchor="text" w:hAnchor="text" w:xAlign="center" w:y="1"/>
        <w:rPr>
          <w:sz w:val="2"/>
          <w:szCs w:val="2"/>
        </w:rPr>
      </w:pPr>
    </w:p>
    <w:p w:rsidR="0087452C" w:rsidRDefault="0087452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46"/>
        <w:gridCol w:w="3912"/>
        <w:gridCol w:w="1843"/>
        <w:gridCol w:w="1416"/>
        <w:gridCol w:w="1421"/>
        <w:gridCol w:w="1565"/>
      </w:tblGrid>
      <w:tr w:rsidR="0087452C">
        <w:trPr>
          <w:trHeight w:hRule="exact" w:val="293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җитәкчесе отчеты.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7452C">
        <w:trPr>
          <w:trHeight w:hRule="exact" w:val="283"/>
          <w:jc w:val="center"/>
        </w:trPr>
        <w:tc>
          <w:tcPr>
            <w:tcW w:w="105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1"/>
              </w:rPr>
              <w:t>Мәгълүмати яктан тәэмин ителү</w:t>
            </w:r>
          </w:p>
        </w:tc>
      </w:tr>
      <w:tr w:rsidR="0087452C" w:rsidTr="00DB1B83">
        <w:trPr>
          <w:trHeight w:hRule="exact" w:val="875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БУ сайтында эшчәнлеккә МБ ФДБС кертүне, өйрәнүне яктырткан материаллар урнаштыру.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pt"/>
              </w:rPr>
              <w:t>өлкән тәрбияче - Зиатдинова Ф.Х.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</w:tr>
      <w:tr w:rsidR="0087452C">
        <w:trPr>
          <w:trHeight w:hRule="exact" w:val="1392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Сайтларга урнаштыру, язмача консультацияләр булдыру, җыелышларында чыгышлар ясау аша әти-әниләргә МБ ФДБС турында киң мәгълүмат бирү.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өлкән тәрбияче - Зиатдинова Ф.Х,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pt"/>
              </w:rPr>
              <w:t>педагоглар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</w:tr>
      <w:tr w:rsidR="0087452C">
        <w:trPr>
          <w:trHeight w:hRule="exact" w:val="835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1pt"/>
              </w:rPr>
              <w:t xml:space="preserve">МБ ФДБС кертү барышы, нәтиҗәләре турында </w:t>
            </w:r>
            <w:r w:rsidRPr="00AC426E">
              <w:rPr>
                <w:rStyle w:val="211pt"/>
                <w:lang w:eastAsia="ru-RU"/>
              </w:rPr>
              <w:t>публичный, ачык отчетлык булдыру.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ind w:left="200"/>
              <w:jc w:val="left"/>
            </w:pPr>
            <w:r>
              <w:rPr>
                <w:rStyle w:val="211pt"/>
              </w:rPr>
              <w:t>Эшче төркем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60" w:line="220" w:lineRule="exact"/>
              <w:jc w:val="center"/>
            </w:pPr>
            <w:r>
              <w:rPr>
                <w:rStyle w:val="211pt"/>
                <w:lang w:val="ru-RU" w:eastAsia="ru-RU"/>
              </w:rPr>
              <w:t>Май</w:t>
            </w:r>
            <w:r>
              <w:rPr>
                <w:rStyle w:val="211pt"/>
                <w:lang w:val="ru-RU" w:eastAsia="ru-RU"/>
              </w:rPr>
              <w:softHyphen/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60" w:after="0" w:line="220" w:lineRule="exact"/>
              <w:ind w:left="260"/>
              <w:jc w:val="left"/>
            </w:pPr>
            <w:r>
              <w:rPr>
                <w:rStyle w:val="211pt"/>
                <w:lang w:val="ru-RU" w:eastAsia="ru-RU"/>
              </w:rPr>
              <w:t>сентябрь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60" w:line="220" w:lineRule="exact"/>
              <w:jc w:val="center"/>
            </w:pPr>
            <w:r>
              <w:rPr>
                <w:rStyle w:val="211pt"/>
                <w:lang w:val="ru-RU" w:eastAsia="ru-RU"/>
              </w:rPr>
              <w:t>Май</w:t>
            </w:r>
            <w:r>
              <w:rPr>
                <w:rStyle w:val="211pt"/>
                <w:lang w:val="ru-RU" w:eastAsia="ru-RU"/>
              </w:rPr>
              <w:softHyphen/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11pt"/>
                <w:lang w:val="ru-RU" w:eastAsia="ru-RU"/>
              </w:rPr>
              <w:t>сентябрь</w:t>
            </w:r>
          </w:p>
        </w:tc>
      </w:tr>
      <w:tr w:rsidR="0087452C">
        <w:trPr>
          <w:trHeight w:hRule="exact" w:val="288"/>
          <w:jc w:val="center"/>
        </w:trPr>
        <w:tc>
          <w:tcPr>
            <w:tcW w:w="105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1"/>
              </w:rPr>
              <w:t>Финанс-экономик, матеиаль-техник яктан тәэмин ителү</w:t>
            </w:r>
          </w:p>
        </w:tc>
      </w:tr>
      <w:tr w:rsidR="0087452C" w:rsidTr="00DB1B83">
        <w:trPr>
          <w:trHeight w:hRule="exact" w:val="897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1pt"/>
              </w:rPr>
              <w:t>МБ ФДБС күчү өчен кирәк булган финанс чыгымнар күләмен билгеләү.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Pr="00024959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69" w:lineRule="exact"/>
              <w:jc w:val="center"/>
              <w:rPr>
                <w:lang w:val="ru-RU"/>
              </w:rPr>
            </w:pPr>
            <w:r>
              <w:rPr>
                <w:rStyle w:val="211pt"/>
              </w:rPr>
              <w:t xml:space="preserve">Балалар бакчасы мөдире - </w:t>
            </w:r>
            <w:r>
              <w:rPr>
                <w:rStyle w:val="211pt"/>
                <w:lang w:val="ru-RU" w:eastAsia="ru-RU"/>
              </w:rPr>
              <w:t xml:space="preserve">Хисамова </w:t>
            </w:r>
            <w:r>
              <w:rPr>
                <w:rStyle w:val="211pt"/>
                <w:lang w:val="ru-RU"/>
              </w:rPr>
              <w:t>А.Х.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7452C" w:rsidTr="00DB1B83">
        <w:trPr>
          <w:trHeight w:hRule="exact" w:val="1448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1pt"/>
              </w:rPr>
              <w:t>БУ нең МБ ФДБС таләпләреннән чыгып материаль-техник тәэмин ителүне анализлау.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Pr="001F0FB7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 xml:space="preserve">Балалар бакчасы мөдире – </w:t>
            </w:r>
            <w:r>
              <w:rPr>
                <w:rStyle w:val="211pt"/>
                <w:lang w:eastAsia="ru-RU"/>
              </w:rPr>
              <w:t>Хисамова А.М.</w:t>
            </w:r>
            <w:r>
              <w:rPr>
                <w:rStyle w:val="211pt"/>
              </w:rPr>
              <w:t xml:space="preserve">., өлкән тәрбияче </w:t>
            </w:r>
            <w:r w:rsidRPr="00AC426E">
              <w:rPr>
                <w:rStyle w:val="211pt"/>
                <w:lang w:eastAsia="ru-RU"/>
              </w:rPr>
              <w:t>- З</w:t>
            </w:r>
            <w:r>
              <w:rPr>
                <w:rStyle w:val="211pt"/>
                <w:lang w:eastAsia="ru-RU"/>
              </w:rPr>
              <w:t>иа</w:t>
            </w:r>
            <w:r w:rsidRPr="00AC426E">
              <w:rPr>
                <w:rStyle w:val="211pt"/>
                <w:lang w:eastAsia="ru-RU"/>
              </w:rPr>
              <w:t xml:space="preserve">тдинова </w:t>
            </w:r>
            <w:r>
              <w:rPr>
                <w:rStyle w:val="211pt"/>
              </w:rPr>
              <w:t>Ф.Х.</w:t>
            </w:r>
          </w:p>
          <w:p w:rsidR="0087452C" w:rsidRPr="001F0FB7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7452C">
        <w:trPr>
          <w:trHeight w:hRule="exact" w:val="835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1pt"/>
              </w:rPr>
              <w:t>БУнең МБ ФДБС таләпләреннән чыгып укыту- методик тәэмин ителүне анализлау.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өлкән тәрбияче - Зиатдинова Ф.Х..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7452C" w:rsidTr="00DB1B83">
        <w:trPr>
          <w:trHeight w:hRule="exact" w:val="1491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1pt"/>
              </w:rPr>
              <w:t>БУ дә МБ ФДБС таләпләреннән чыгып предметара үстерелешле тирәлек булдыру.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 xml:space="preserve">Балалар бакчасы мөдире – </w:t>
            </w:r>
            <w:r>
              <w:rPr>
                <w:rStyle w:val="211pt"/>
                <w:lang w:eastAsia="ru-RU"/>
              </w:rPr>
              <w:t>Хисамова А.М</w:t>
            </w:r>
            <w:r>
              <w:rPr>
                <w:rStyle w:val="211pt"/>
              </w:rPr>
              <w:t xml:space="preserve">., өлкән тәрбияче </w:t>
            </w:r>
            <w:r>
              <w:rPr>
                <w:rStyle w:val="211pt"/>
                <w:lang w:eastAsia="ru-RU"/>
              </w:rPr>
              <w:t>- Зиа</w:t>
            </w:r>
            <w:r w:rsidRPr="00AC426E">
              <w:rPr>
                <w:rStyle w:val="211pt"/>
                <w:lang w:eastAsia="ru-RU"/>
              </w:rPr>
              <w:t xml:space="preserve">тдинова </w:t>
            </w:r>
            <w:r>
              <w:rPr>
                <w:rStyle w:val="211pt"/>
              </w:rPr>
              <w:t>Ф.Х.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</w:tr>
      <w:tr w:rsidR="0087452C" w:rsidTr="00DB1B83">
        <w:trPr>
          <w:trHeight w:hRule="exact" w:val="1095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БУ дә МБ ФДБС таләпләреннән чыгып санитар-гигиеник, материаль-техник шартлар булдыру.</w:t>
            </w:r>
          </w:p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452C" w:rsidRPr="00024959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rStyle w:val="211pt"/>
                <w:lang w:val="ru-RU"/>
              </w:rPr>
            </w:pPr>
            <w:r>
              <w:rPr>
                <w:rStyle w:val="211pt"/>
              </w:rPr>
              <w:t xml:space="preserve">Балалар бакчасы мөдире – </w:t>
            </w:r>
            <w:r>
              <w:rPr>
                <w:rStyle w:val="211pt"/>
                <w:lang w:eastAsia="ru-RU"/>
              </w:rPr>
              <w:t>Х</w:t>
            </w:r>
            <w:r>
              <w:rPr>
                <w:rStyle w:val="211pt"/>
                <w:lang w:val="ru-RU" w:eastAsia="ru-RU"/>
              </w:rPr>
              <w:t>исамова А.М.</w:t>
            </w:r>
          </w:p>
          <w:p w:rsidR="0087452C" w:rsidRPr="00024959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52C" w:rsidRDefault="0087452C">
            <w:pPr>
              <w:pStyle w:val="20"/>
              <w:framePr w:w="1050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+</w:t>
            </w:r>
          </w:p>
        </w:tc>
      </w:tr>
    </w:tbl>
    <w:p w:rsidR="0087452C" w:rsidRDefault="0087452C">
      <w:pPr>
        <w:framePr w:w="10502" w:wrap="notBeside" w:vAnchor="text" w:hAnchor="text" w:xAlign="center" w:y="1"/>
        <w:rPr>
          <w:sz w:val="2"/>
          <w:szCs w:val="2"/>
        </w:rPr>
      </w:pPr>
    </w:p>
    <w:p w:rsidR="0087452C" w:rsidRDefault="0087452C">
      <w:pPr>
        <w:rPr>
          <w:sz w:val="2"/>
          <w:szCs w:val="2"/>
        </w:rPr>
      </w:pPr>
    </w:p>
    <w:p w:rsidR="0087452C" w:rsidRDefault="0087452C">
      <w:pPr>
        <w:rPr>
          <w:sz w:val="2"/>
          <w:szCs w:val="2"/>
        </w:rPr>
      </w:pPr>
    </w:p>
    <w:sectPr w:rsidR="0087452C" w:rsidSect="00C71E5B">
      <w:pgSz w:w="11900" w:h="16840"/>
      <w:pgMar w:top="738" w:right="447" w:bottom="1085" w:left="95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52C" w:rsidRDefault="0087452C">
      <w:r>
        <w:separator/>
      </w:r>
    </w:p>
  </w:endnote>
  <w:endnote w:type="continuationSeparator" w:id="0">
    <w:p w:rsidR="0087452C" w:rsidRDefault="008745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52C" w:rsidRDefault="0087452C"/>
  </w:footnote>
  <w:footnote w:type="continuationSeparator" w:id="0">
    <w:p w:rsidR="0087452C" w:rsidRDefault="0087452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D479D"/>
    <w:multiLevelType w:val="multilevel"/>
    <w:tmpl w:val="3CC012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E6A55E1"/>
    <w:multiLevelType w:val="multilevel"/>
    <w:tmpl w:val="BE684F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5E8B"/>
    <w:rsid w:val="00024959"/>
    <w:rsid w:val="000758CD"/>
    <w:rsid w:val="00165E48"/>
    <w:rsid w:val="001F0FB7"/>
    <w:rsid w:val="00202057"/>
    <w:rsid w:val="002533AE"/>
    <w:rsid w:val="0030262C"/>
    <w:rsid w:val="00371E61"/>
    <w:rsid w:val="00373AC9"/>
    <w:rsid w:val="003B31DE"/>
    <w:rsid w:val="005A3B65"/>
    <w:rsid w:val="005E2D06"/>
    <w:rsid w:val="005E424B"/>
    <w:rsid w:val="00643013"/>
    <w:rsid w:val="006F2D68"/>
    <w:rsid w:val="007B16B9"/>
    <w:rsid w:val="007B1E41"/>
    <w:rsid w:val="007C365A"/>
    <w:rsid w:val="00822DFF"/>
    <w:rsid w:val="0087452C"/>
    <w:rsid w:val="00882FA2"/>
    <w:rsid w:val="008B4A44"/>
    <w:rsid w:val="008E31D0"/>
    <w:rsid w:val="00907F2B"/>
    <w:rsid w:val="0094699E"/>
    <w:rsid w:val="009D03F3"/>
    <w:rsid w:val="00A81DB2"/>
    <w:rsid w:val="00A85E4D"/>
    <w:rsid w:val="00AB5E8B"/>
    <w:rsid w:val="00AC426E"/>
    <w:rsid w:val="00B702B7"/>
    <w:rsid w:val="00C06D30"/>
    <w:rsid w:val="00C40619"/>
    <w:rsid w:val="00C71E5B"/>
    <w:rsid w:val="00CB0CAA"/>
    <w:rsid w:val="00D53CFB"/>
    <w:rsid w:val="00DB1B83"/>
    <w:rsid w:val="00DE5981"/>
    <w:rsid w:val="00E817E9"/>
    <w:rsid w:val="00F74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D68"/>
    <w:pPr>
      <w:widowControl w:val="0"/>
    </w:pPr>
    <w:rPr>
      <w:color w:val="000000"/>
      <w:sz w:val="24"/>
      <w:szCs w:val="24"/>
      <w:lang w:val="tt-RU" w:eastAsia="tt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F2D68"/>
    <w:rPr>
      <w:rFonts w:cs="Times New Roman"/>
      <w:color w:val="0066CC"/>
      <w:u w:val="single"/>
    </w:rPr>
  </w:style>
  <w:style w:type="character" w:customStyle="1" w:styleId="3">
    <w:name w:val="Основной текст (3)_"/>
    <w:basedOn w:val="DefaultParagraphFont"/>
    <w:link w:val="31"/>
    <w:uiPriority w:val="99"/>
    <w:locked/>
    <w:rsid w:val="006F2D68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3ArialNarrow">
    <w:name w:val="Основной текст (3) + Arial Narrow"/>
    <w:aliases w:val="Не полужирный,Курсив"/>
    <w:basedOn w:val="3"/>
    <w:uiPriority w:val="99"/>
    <w:rsid w:val="006F2D68"/>
    <w:rPr>
      <w:rFonts w:ascii="Arial Narrow" w:hAnsi="Arial Narrow" w:cs="Arial Narrow"/>
      <w:i/>
      <w:iCs/>
      <w:color w:val="000000"/>
      <w:spacing w:val="0"/>
      <w:w w:val="100"/>
      <w:position w:val="0"/>
      <w:lang w:val="tt-RU" w:eastAsia="tt-RU"/>
    </w:rPr>
  </w:style>
  <w:style w:type="character" w:customStyle="1" w:styleId="30">
    <w:name w:val="Основной текст (3)"/>
    <w:basedOn w:val="3"/>
    <w:uiPriority w:val="99"/>
    <w:rsid w:val="006F2D68"/>
    <w:rPr>
      <w:color w:val="000000"/>
      <w:spacing w:val="0"/>
      <w:w w:val="100"/>
      <w:position w:val="0"/>
      <w:u w:val="single"/>
      <w:lang w:val="tt-RU" w:eastAsia="tt-RU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6F2D68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6F2D68"/>
    <w:rPr>
      <w:rFonts w:ascii="Times New Roman" w:hAnsi="Times New Roman" w:cs="Times New Roman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uiPriority w:val="99"/>
    <w:rsid w:val="006F2D68"/>
    <w:rPr>
      <w:b/>
      <w:bCs/>
      <w:color w:val="000000"/>
      <w:spacing w:val="0"/>
      <w:w w:val="100"/>
      <w:position w:val="0"/>
      <w:lang w:val="tt-RU" w:eastAsia="tt-RU"/>
    </w:rPr>
  </w:style>
  <w:style w:type="character" w:customStyle="1" w:styleId="211pt">
    <w:name w:val="Основной текст (2) + 11 pt"/>
    <w:basedOn w:val="2"/>
    <w:uiPriority w:val="99"/>
    <w:rsid w:val="006F2D68"/>
    <w:rPr>
      <w:color w:val="000000"/>
      <w:spacing w:val="0"/>
      <w:w w:val="100"/>
      <w:position w:val="0"/>
      <w:sz w:val="22"/>
      <w:szCs w:val="22"/>
      <w:lang w:val="tt-RU" w:eastAsia="tt-RU"/>
    </w:rPr>
  </w:style>
  <w:style w:type="character" w:customStyle="1" w:styleId="211pt1">
    <w:name w:val="Основной текст (2) + 11 pt1"/>
    <w:aliases w:val="Полужирный"/>
    <w:basedOn w:val="2"/>
    <w:uiPriority w:val="99"/>
    <w:rsid w:val="006F2D68"/>
    <w:rPr>
      <w:b/>
      <w:bCs/>
      <w:color w:val="000000"/>
      <w:spacing w:val="0"/>
      <w:w w:val="100"/>
      <w:position w:val="0"/>
      <w:sz w:val="22"/>
      <w:szCs w:val="22"/>
      <w:lang w:val="tt-RU" w:eastAsia="tt-RU"/>
    </w:rPr>
  </w:style>
  <w:style w:type="paragraph" w:customStyle="1" w:styleId="31">
    <w:name w:val="Основной текст (3)1"/>
    <w:basedOn w:val="Normal"/>
    <w:link w:val="3"/>
    <w:uiPriority w:val="99"/>
    <w:rsid w:val="006F2D68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Normal"/>
    <w:link w:val="4"/>
    <w:uiPriority w:val="99"/>
    <w:rsid w:val="006F2D68"/>
    <w:pPr>
      <w:shd w:val="clear" w:color="auto" w:fill="FFFFFF"/>
      <w:spacing w:before="1320" w:line="33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Normal"/>
    <w:link w:val="2"/>
    <w:uiPriority w:val="99"/>
    <w:rsid w:val="006F2D68"/>
    <w:pPr>
      <w:shd w:val="clear" w:color="auto" w:fill="FFFFFF"/>
      <w:spacing w:before="300" w:after="300" w:line="326" w:lineRule="exact"/>
      <w:jc w:val="both"/>
    </w:pPr>
    <w:rPr>
      <w:rFonts w:ascii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99"/>
    <w:locked/>
    <w:rsid w:val="00B702B7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82</TotalTime>
  <Pages>5</Pages>
  <Words>1318</Words>
  <Characters>7514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алсу</cp:lastModifiedBy>
  <cp:revision>21</cp:revision>
  <cp:lastPrinted>2015-02-25T11:53:00Z</cp:lastPrinted>
  <dcterms:created xsi:type="dcterms:W3CDTF">2015-01-11T12:17:00Z</dcterms:created>
  <dcterms:modified xsi:type="dcterms:W3CDTF">2015-09-07T19:25:00Z</dcterms:modified>
</cp:coreProperties>
</file>